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81F" w:rsidRPr="00781C7C" w:rsidRDefault="00D56E9F" w:rsidP="00D56E9F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56E9F">
        <w:rPr>
          <w:rFonts w:ascii="Times New Roman" w:hAnsi="Times New Roman" w:cs="Times New Roman"/>
          <w:b/>
          <w:sz w:val="28"/>
          <w:szCs w:val="28"/>
        </w:rPr>
        <w:t>ĮGALIOJIMAS</w:t>
      </w:r>
      <w:r>
        <w:rPr>
          <w:rFonts w:ascii="Times New Roman" w:hAnsi="Times New Roman" w:cs="Times New Roman"/>
          <w:b/>
          <w:sz w:val="28"/>
          <w:szCs w:val="28"/>
        </w:rPr>
        <w:t xml:space="preserve"> Nr. </w:t>
      </w:r>
      <w:r w:rsidR="00CC4AE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Lentelstinklelis"/>
        <w:tblpPr w:leftFromText="180" w:rightFromText="180" w:vertAnchor="text" w:horzAnchor="page" w:tblpX="5266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4"/>
      </w:tblGrid>
      <w:tr w:rsidR="00A23B27" w:rsidTr="00A331F0">
        <w:trPr>
          <w:trHeight w:val="270"/>
        </w:trPr>
        <w:tc>
          <w:tcPr>
            <w:tcW w:w="2604" w:type="dxa"/>
            <w:tcBorders>
              <w:bottom w:val="single" w:sz="4" w:space="0" w:color="auto"/>
            </w:tcBorders>
          </w:tcPr>
          <w:p w:rsidR="00A23B27" w:rsidRPr="00A23B27" w:rsidRDefault="00A23B27" w:rsidP="00F51510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BF1851" w:rsidTr="00A331F0">
        <w:trPr>
          <w:trHeight w:val="270"/>
        </w:trPr>
        <w:tc>
          <w:tcPr>
            <w:tcW w:w="2604" w:type="dxa"/>
            <w:tcBorders>
              <w:top w:val="single" w:sz="4" w:space="0" w:color="auto"/>
            </w:tcBorders>
          </w:tcPr>
          <w:p w:rsidR="00BF1851" w:rsidRPr="00A331F0" w:rsidRDefault="00A331F0" w:rsidP="00F515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331F0">
              <w:rPr>
                <w:rFonts w:ascii="Times New Roman" w:hAnsi="Times New Roman" w:cs="Times New Roman"/>
                <w:sz w:val="16"/>
                <w:szCs w:val="16"/>
              </w:rPr>
              <w:t>(data)</w:t>
            </w:r>
          </w:p>
        </w:tc>
      </w:tr>
    </w:tbl>
    <w:p w:rsidR="003015A5" w:rsidRPr="00BF1851" w:rsidRDefault="00BF1851" w:rsidP="00BF1851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</w:t>
      </w:r>
    </w:p>
    <w:tbl>
      <w:tblPr>
        <w:tblStyle w:val="Lentelstinklelis"/>
        <w:tblpPr w:leftFromText="180" w:rightFromText="180" w:vertAnchor="text" w:horzAnchor="page" w:tblpX="5266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</w:tblGrid>
      <w:tr w:rsidR="003015A5" w:rsidTr="003015A5">
        <w:trPr>
          <w:trHeight w:val="286"/>
        </w:trPr>
        <w:tc>
          <w:tcPr>
            <w:tcW w:w="2627" w:type="dxa"/>
            <w:tcBorders>
              <w:bottom w:val="single" w:sz="4" w:space="0" w:color="auto"/>
            </w:tcBorders>
          </w:tcPr>
          <w:p w:rsidR="003015A5" w:rsidRPr="00901BB2" w:rsidRDefault="003015A5" w:rsidP="003015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01BB2" w:rsidRDefault="00901BB2" w:rsidP="00A23B2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53818" w:rsidRDefault="00A23B27" w:rsidP="0035381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br/>
      </w:r>
      <w:r>
        <w:rPr>
          <w:rFonts w:ascii="Times New Roman" w:hAnsi="Times New Roman" w:cs="Times New Roman"/>
          <w:sz w:val="16"/>
          <w:szCs w:val="16"/>
        </w:rPr>
        <w:br/>
      </w:r>
      <w:r w:rsidR="00353818">
        <w:rPr>
          <w:rFonts w:ascii="Times New Roman" w:hAnsi="Times New Roman" w:cs="Times New Roman"/>
          <w:sz w:val="16"/>
          <w:szCs w:val="16"/>
        </w:rPr>
        <w:t>(</w:t>
      </w:r>
      <w:r w:rsidR="00C5113E">
        <w:rPr>
          <w:rFonts w:ascii="Times New Roman" w:hAnsi="Times New Roman" w:cs="Times New Roman"/>
          <w:sz w:val="16"/>
          <w:szCs w:val="16"/>
        </w:rPr>
        <w:t>s</w:t>
      </w:r>
      <w:r w:rsidR="00353818" w:rsidRPr="00353818">
        <w:rPr>
          <w:rFonts w:ascii="Times New Roman" w:hAnsi="Times New Roman" w:cs="Times New Roman"/>
          <w:sz w:val="16"/>
          <w:szCs w:val="16"/>
        </w:rPr>
        <w:t>udarymo vieta</w:t>
      </w:r>
      <w:r w:rsidR="00353818">
        <w:rPr>
          <w:rFonts w:ascii="Times New Roman" w:hAnsi="Times New Roman" w:cs="Times New Roman"/>
          <w:sz w:val="16"/>
          <w:szCs w:val="16"/>
        </w:rPr>
        <w:t>)</w:t>
      </w:r>
    </w:p>
    <w:p w:rsidR="00C5113E" w:rsidRDefault="00C5113E" w:rsidP="0035381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5113E" w:rsidRDefault="00C5113E" w:rsidP="0035381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5113E" w:rsidRDefault="00C5113E" w:rsidP="0035381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5113E" w:rsidRPr="00C5113E" w:rsidRDefault="00C5113E" w:rsidP="003538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2682"/>
      </w:tblGrid>
      <w:tr w:rsidR="00060334" w:rsidTr="00060334">
        <w:tc>
          <w:tcPr>
            <w:tcW w:w="6946" w:type="dxa"/>
            <w:tcBorders>
              <w:bottom w:val="single" w:sz="4" w:space="0" w:color="auto"/>
            </w:tcBorders>
          </w:tcPr>
          <w:p w:rsidR="00060334" w:rsidRPr="00901BB2" w:rsidRDefault="00060334" w:rsidP="00C51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</w:tcPr>
          <w:p w:rsidR="00060334" w:rsidRDefault="00060334" w:rsidP="00C5113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5113E">
              <w:rPr>
                <w:rFonts w:ascii="Times New Roman" w:hAnsi="Times New Roman" w:cs="Times New Roman"/>
                <w:sz w:val="24"/>
                <w:szCs w:val="24"/>
              </w:rPr>
              <w:t>juridinio asmens kodas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</w:p>
        </w:tc>
      </w:tr>
    </w:tbl>
    <w:p w:rsidR="00C5113E" w:rsidRDefault="00C5113E" w:rsidP="00C5113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(</w:t>
      </w:r>
      <w:r w:rsidRPr="00C5113E">
        <w:rPr>
          <w:rFonts w:ascii="Times New Roman" w:hAnsi="Times New Roman" w:cs="Times New Roman"/>
          <w:sz w:val="16"/>
          <w:szCs w:val="16"/>
        </w:rPr>
        <w:t>juridinio asmens pavadinimas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C5113E" w:rsidRPr="00C5113E" w:rsidRDefault="00C5113E" w:rsidP="00C5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2887"/>
        <w:gridCol w:w="3532"/>
      </w:tblGrid>
      <w:tr w:rsidR="00903CAF" w:rsidTr="00903CAF">
        <w:tc>
          <w:tcPr>
            <w:tcW w:w="3209" w:type="dxa"/>
            <w:tcBorders>
              <w:bottom w:val="single" w:sz="4" w:space="0" w:color="auto"/>
            </w:tcBorders>
          </w:tcPr>
          <w:p w:rsidR="00903CAF" w:rsidRPr="00901BB2" w:rsidRDefault="00903CAF" w:rsidP="00C51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</w:tcPr>
          <w:p w:rsidR="00903CAF" w:rsidRDefault="00903CAF" w:rsidP="00C51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113E">
              <w:rPr>
                <w:rFonts w:ascii="Times New Roman" w:hAnsi="Times New Roman" w:cs="Times New Roman"/>
                <w:sz w:val="24"/>
                <w:szCs w:val="24"/>
              </w:rPr>
              <w:t>registruota buveinė adresu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3532" w:type="dxa"/>
            <w:tcBorders>
              <w:bottom w:val="single" w:sz="4" w:space="0" w:color="auto"/>
            </w:tcBorders>
          </w:tcPr>
          <w:p w:rsidR="00903CAF" w:rsidRDefault="00903CAF" w:rsidP="00C51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113E" w:rsidRDefault="00C5113E" w:rsidP="00C5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084"/>
      </w:tblGrid>
      <w:tr w:rsidR="0025719D" w:rsidTr="00E06CFD">
        <w:tc>
          <w:tcPr>
            <w:tcW w:w="3544" w:type="dxa"/>
          </w:tcPr>
          <w:p w:rsidR="0025719D" w:rsidRPr="0025719D" w:rsidRDefault="0025719D" w:rsidP="00257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(toliau – Bendrovė), atstovaujama</w:t>
            </w:r>
          </w:p>
        </w:tc>
        <w:tc>
          <w:tcPr>
            <w:tcW w:w="6084" w:type="dxa"/>
            <w:tcBorders>
              <w:bottom w:val="single" w:sz="4" w:space="0" w:color="auto"/>
            </w:tcBorders>
          </w:tcPr>
          <w:p w:rsidR="0025719D" w:rsidRPr="00901BB2" w:rsidRDefault="00E06CFD" w:rsidP="00C51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</w:tbl>
    <w:p w:rsidR="00C5113E" w:rsidRDefault="00C5113E" w:rsidP="00C5113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5113E">
        <w:rPr>
          <w:rFonts w:ascii="Times New Roman" w:hAnsi="Times New Roman" w:cs="Times New Roman"/>
          <w:sz w:val="16"/>
          <w:szCs w:val="16"/>
        </w:rPr>
        <w:tab/>
      </w:r>
      <w:r w:rsidRPr="00C5113E">
        <w:rPr>
          <w:rFonts w:ascii="Times New Roman" w:hAnsi="Times New Roman" w:cs="Times New Roman"/>
          <w:sz w:val="16"/>
          <w:szCs w:val="16"/>
        </w:rPr>
        <w:tab/>
      </w:r>
      <w:r w:rsidRPr="00C5113E">
        <w:rPr>
          <w:rFonts w:ascii="Times New Roman" w:hAnsi="Times New Roman" w:cs="Times New Roman"/>
          <w:sz w:val="16"/>
          <w:szCs w:val="16"/>
        </w:rPr>
        <w:tab/>
      </w:r>
      <w:r w:rsidRPr="00C5113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>(</w:t>
      </w:r>
      <w:r w:rsidRPr="00C5113E">
        <w:rPr>
          <w:rFonts w:ascii="Times New Roman" w:hAnsi="Times New Roman" w:cs="Times New Roman"/>
          <w:sz w:val="16"/>
          <w:szCs w:val="16"/>
        </w:rPr>
        <w:t>pareigos, vardas, pavardė</w:t>
      </w:r>
      <w:r>
        <w:rPr>
          <w:rFonts w:ascii="Times New Roman" w:hAnsi="Times New Roman" w:cs="Times New Roman"/>
          <w:sz w:val="16"/>
          <w:szCs w:val="16"/>
        </w:rPr>
        <w:t>)</w:t>
      </w:r>
      <w:r w:rsidRPr="00C5113E">
        <w:rPr>
          <w:rFonts w:ascii="Times New Roman" w:hAnsi="Times New Roman" w:cs="Times New Roman"/>
          <w:sz w:val="16"/>
          <w:szCs w:val="16"/>
        </w:rPr>
        <w:tab/>
      </w:r>
      <w:r w:rsidRPr="00C5113E">
        <w:rPr>
          <w:rFonts w:ascii="Times New Roman" w:hAnsi="Times New Roman" w:cs="Times New Roman"/>
          <w:sz w:val="16"/>
          <w:szCs w:val="16"/>
        </w:rPr>
        <w:tab/>
      </w:r>
    </w:p>
    <w:p w:rsidR="00C5113E" w:rsidRPr="00C5113E" w:rsidRDefault="00C5113E" w:rsidP="00C5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785"/>
      </w:tblGrid>
      <w:tr w:rsidR="00E06CFD" w:rsidTr="00E06CFD">
        <w:tc>
          <w:tcPr>
            <w:tcW w:w="1843" w:type="dxa"/>
          </w:tcPr>
          <w:p w:rsidR="00E06CFD" w:rsidRPr="00E06CFD" w:rsidRDefault="00E06CFD" w:rsidP="00C511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C5113E">
              <w:rPr>
                <w:rFonts w:ascii="Times New Roman" w:hAnsi="Times New Roman" w:cs="Times New Roman"/>
                <w:sz w:val="24"/>
                <w:szCs w:val="24"/>
              </w:rPr>
              <w:t>eikiančio pagal</w:t>
            </w:r>
          </w:p>
        </w:tc>
        <w:tc>
          <w:tcPr>
            <w:tcW w:w="7785" w:type="dxa"/>
            <w:tcBorders>
              <w:bottom w:val="single" w:sz="4" w:space="0" w:color="auto"/>
            </w:tcBorders>
          </w:tcPr>
          <w:p w:rsidR="00E06CFD" w:rsidRDefault="00E06CFD" w:rsidP="00C511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113E" w:rsidRDefault="00E06CFD" w:rsidP="00C5113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C5113E">
        <w:rPr>
          <w:rFonts w:ascii="Times New Roman" w:hAnsi="Times New Roman" w:cs="Times New Roman"/>
          <w:sz w:val="16"/>
          <w:szCs w:val="16"/>
        </w:rPr>
        <w:t>(</w:t>
      </w:r>
      <w:r w:rsidR="00C5113E" w:rsidRPr="00C5113E">
        <w:rPr>
          <w:rFonts w:ascii="Times New Roman" w:hAnsi="Times New Roman" w:cs="Times New Roman"/>
          <w:sz w:val="16"/>
          <w:szCs w:val="16"/>
        </w:rPr>
        <w:t>dokumentas, kurio pagrindu veikia asmuo (pvz., Bendrovės įstatai)</w:t>
      </w:r>
    </w:p>
    <w:p w:rsidR="00C5113E" w:rsidRDefault="00C5113E" w:rsidP="00C5113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5113E" w:rsidRDefault="00C5113E" w:rsidP="00C5113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5113E" w:rsidRDefault="00C5113E" w:rsidP="00C51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į g a l i o j a</w:t>
      </w:r>
    </w:p>
    <w:p w:rsidR="00C5113E" w:rsidRDefault="00C5113E" w:rsidP="00C511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C4AE7" w:rsidTr="004A778A">
        <w:tc>
          <w:tcPr>
            <w:tcW w:w="9628" w:type="dxa"/>
          </w:tcPr>
          <w:p w:rsidR="00CC4AE7" w:rsidRDefault="00CC4AE7" w:rsidP="00C5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5113E" w:rsidRDefault="00C5113E" w:rsidP="004A778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Pr="00C5113E">
        <w:rPr>
          <w:rFonts w:ascii="Times New Roman" w:hAnsi="Times New Roman" w:cs="Times New Roman"/>
          <w:sz w:val="16"/>
          <w:szCs w:val="16"/>
        </w:rPr>
        <w:t>įgaliotinio vardas, pavardė, asmens kodas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C5113E" w:rsidRPr="007B7F6B" w:rsidRDefault="00C5113E" w:rsidP="00C511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13E" w:rsidRDefault="007B7F6B" w:rsidP="00C5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7B7F6B">
        <w:rPr>
          <w:rFonts w:ascii="Times New Roman" w:hAnsi="Times New Roman" w:cs="Times New Roman"/>
          <w:sz w:val="24"/>
          <w:szCs w:val="24"/>
        </w:rPr>
        <w:t>tlikti</w:t>
      </w:r>
      <w:r>
        <w:rPr>
          <w:rFonts w:ascii="Times New Roman" w:hAnsi="Times New Roman" w:cs="Times New Roman"/>
          <w:sz w:val="24"/>
          <w:szCs w:val="24"/>
        </w:rPr>
        <w:t xml:space="preserve"> visus veiksmus, susijusius su Valstybinės vaistų kontrolės tarnybos prie Lietuvos Respublikos sveikatos apsaugos ministerijos</w:t>
      </w:r>
      <w:r w:rsidR="00043540">
        <w:rPr>
          <w:rFonts w:ascii="Times New Roman" w:hAnsi="Times New Roman" w:cs="Times New Roman"/>
          <w:sz w:val="24"/>
          <w:szCs w:val="24"/>
        </w:rPr>
        <w:t xml:space="preserve"> v</w:t>
      </w:r>
      <w:r>
        <w:rPr>
          <w:rFonts w:ascii="Times New Roman" w:hAnsi="Times New Roman" w:cs="Times New Roman"/>
          <w:sz w:val="24"/>
          <w:szCs w:val="24"/>
        </w:rPr>
        <w:t>aistinių preparatų informacine sistema</w:t>
      </w:r>
      <w:r w:rsidR="004152BB">
        <w:rPr>
          <w:rFonts w:ascii="Times New Roman" w:hAnsi="Times New Roman" w:cs="Times New Roman"/>
          <w:sz w:val="24"/>
          <w:szCs w:val="24"/>
        </w:rPr>
        <w:t xml:space="preserve"> </w:t>
      </w:r>
      <w:r w:rsidR="00B833AA">
        <w:rPr>
          <w:rFonts w:ascii="Times New Roman" w:hAnsi="Times New Roman" w:cs="Times New Roman"/>
          <w:sz w:val="24"/>
          <w:szCs w:val="24"/>
        </w:rPr>
        <w:t>„</w:t>
      </w:r>
      <w:r w:rsidR="004152BB">
        <w:rPr>
          <w:rFonts w:ascii="Times New Roman" w:hAnsi="Times New Roman" w:cs="Times New Roman"/>
          <w:sz w:val="24"/>
          <w:szCs w:val="24"/>
        </w:rPr>
        <w:t>VAPRIS</w:t>
      </w:r>
      <w:r w:rsidR="00B833AA">
        <w:rPr>
          <w:rFonts w:ascii="Times New Roman" w:hAnsi="Times New Roman" w:cs="Times New Roman"/>
          <w:sz w:val="24"/>
          <w:szCs w:val="24"/>
        </w:rPr>
        <w:t>“</w:t>
      </w:r>
      <w:r w:rsidR="00043540">
        <w:rPr>
          <w:rFonts w:ascii="Times New Roman" w:hAnsi="Times New Roman" w:cs="Times New Roman"/>
          <w:sz w:val="24"/>
          <w:szCs w:val="24"/>
        </w:rPr>
        <w:t>.</w:t>
      </w:r>
    </w:p>
    <w:p w:rsidR="00043540" w:rsidRDefault="00043540" w:rsidP="00C5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540" w:rsidRDefault="00043540" w:rsidP="00C5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540" w:rsidRDefault="00043540" w:rsidP="00C51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6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3628"/>
      </w:tblGrid>
      <w:tr w:rsidR="00342AAC" w:rsidTr="00005B50">
        <w:trPr>
          <w:trHeight w:val="299"/>
        </w:trPr>
        <w:tc>
          <w:tcPr>
            <w:tcW w:w="2694" w:type="dxa"/>
          </w:tcPr>
          <w:p w:rsidR="00342AAC" w:rsidRDefault="00005B50" w:rsidP="00C511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Šis įgaliojimas galioja iki</w:t>
            </w:r>
          </w:p>
        </w:tc>
        <w:tc>
          <w:tcPr>
            <w:tcW w:w="3628" w:type="dxa"/>
            <w:tcBorders>
              <w:bottom w:val="single" w:sz="4" w:space="0" w:color="auto"/>
            </w:tcBorders>
          </w:tcPr>
          <w:p w:rsidR="00342AAC" w:rsidRDefault="00342AAC" w:rsidP="00C511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42AAC" w:rsidRPr="00043540" w:rsidRDefault="00342AAC" w:rsidP="00C51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3540" w:rsidRDefault="00043540" w:rsidP="00C51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3540">
        <w:rPr>
          <w:rFonts w:ascii="Times New Roman" w:hAnsi="Times New Roman" w:cs="Times New Roman"/>
          <w:b/>
          <w:sz w:val="24"/>
          <w:szCs w:val="24"/>
        </w:rPr>
        <w:t>Įgaliotinio parašo pavyzdys:</w:t>
      </w:r>
    </w:p>
    <w:p w:rsidR="00043540" w:rsidRDefault="00043540" w:rsidP="00C51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3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3"/>
      </w:tblGrid>
      <w:tr w:rsidR="005C2947" w:rsidTr="00D05864">
        <w:trPr>
          <w:trHeight w:val="268"/>
        </w:trPr>
        <w:tc>
          <w:tcPr>
            <w:tcW w:w="3613" w:type="dxa"/>
            <w:tcBorders>
              <w:bottom w:val="single" w:sz="4" w:space="0" w:color="auto"/>
            </w:tcBorders>
          </w:tcPr>
          <w:p w:rsidR="005C2947" w:rsidRDefault="005C2947" w:rsidP="003279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D3289" w:rsidRDefault="009D3289" w:rsidP="00C51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6CFD" w:rsidRDefault="00E06CFD" w:rsidP="00C51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1"/>
      </w:tblGrid>
      <w:tr w:rsidR="00E06CFD" w:rsidTr="00E06CFD">
        <w:trPr>
          <w:trHeight w:val="284"/>
          <w:jc w:val="center"/>
        </w:trPr>
        <w:tc>
          <w:tcPr>
            <w:tcW w:w="4071" w:type="dxa"/>
            <w:tcBorders>
              <w:bottom w:val="single" w:sz="4" w:space="0" w:color="auto"/>
            </w:tcBorders>
          </w:tcPr>
          <w:p w:rsidR="00E06CFD" w:rsidRDefault="00E06CFD" w:rsidP="00C511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D3289" w:rsidRPr="009D3289" w:rsidRDefault="009D3289" w:rsidP="00E06CF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Pr="009D3289">
        <w:rPr>
          <w:rFonts w:ascii="Times New Roman" w:hAnsi="Times New Roman" w:cs="Times New Roman"/>
          <w:sz w:val="16"/>
          <w:szCs w:val="16"/>
        </w:rPr>
        <w:t>įgaliotojo atstovo pareigos, vardas, pavardė</w:t>
      </w:r>
      <w:r w:rsidR="002215E8">
        <w:rPr>
          <w:rFonts w:ascii="Times New Roman" w:hAnsi="Times New Roman" w:cs="Times New Roman"/>
          <w:sz w:val="16"/>
          <w:szCs w:val="16"/>
        </w:rPr>
        <w:t>, parašas</w:t>
      </w:r>
      <w:r>
        <w:rPr>
          <w:rFonts w:ascii="Times New Roman" w:hAnsi="Times New Roman" w:cs="Times New Roman"/>
          <w:sz w:val="16"/>
          <w:szCs w:val="16"/>
        </w:rPr>
        <w:t>)</w:t>
      </w:r>
    </w:p>
    <w:sectPr w:rsidR="009D3289" w:rsidRPr="009D328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E9F"/>
    <w:rsid w:val="00005B50"/>
    <w:rsid w:val="00043540"/>
    <w:rsid w:val="00060334"/>
    <w:rsid w:val="00071F82"/>
    <w:rsid w:val="0011581F"/>
    <w:rsid w:val="0019109C"/>
    <w:rsid w:val="001B2ADD"/>
    <w:rsid w:val="001E4D88"/>
    <w:rsid w:val="002215E8"/>
    <w:rsid w:val="0025719D"/>
    <w:rsid w:val="0027687C"/>
    <w:rsid w:val="003015A5"/>
    <w:rsid w:val="00342AAC"/>
    <w:rsid w:val="00353818"/>
    <w:rsid w:val="004152BB"/>
    <w:rsid w:val="00484D26"/>
    <w:rsid w:val="004A778A"/>
    <w:rsid w:val="004B07CF"/>
    <w:rsid w:val="00507942"/>
    <w:rsid w:val="005C2947"/>
    <w:rsid w:val="00781C7C"/>
    <w:rsid w:val="007B7F6B"/>
    <w:rsid w:val="008251B5"/>
    <w:rsid w:val="00901BB2"/>
    <w:rsid w:val="00903CAF"/>
    <w:rsid w:val="009D3289"/>
    <w:rsid w:val="00A23B27"/>
    <w:rsid w:val="00A331F0"/>
    <w:rsid w:val="00B833AA"/>
    <w:rsid w:val="00BF1851"/>
    <w:rsid w:val="00C5113E"/>
    <w:rsid w:val="00CC4AE7"/>
    <w:rsid w:val="00D05864"/>
    <w:rsid w:val="00D12528"/>
    <w:rsid w:val="00D56E9F"/>
    <w:rsid w:val="00D65EB2"/>
    <w:rsid w:val="00E06CFD"/>
    <w:rsid w:val="00EC61F9"/>
    <w:rsid w:val="00EE5ED9"/>
    <w:rsid w:val="00F21366"/>
    <w:rsid w:val="00F26D83"/>
    <w:rsid w:val="00F749D7"/>
    <w:rsid w:val="00FE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3E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C4A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Igaliojimo_sablonas.dotx</Template>
  <TotalTime>0</TotalTime>
  <Pages>1</Pages>
  <Words>602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Dovilė Čeponaitė-Kublickienė</dc:creator>
  <cp:keywords/>
  <dc:description/>
  <cp:lastModifiedBy>Svetlana Charina</cp:lastModifiedBy>
  <cp:revision>3</cp:revision>
  <dcterms:created xsi:type="dcterms:W3CDTF">2018-09-03T09:31:00Z</dcterms:created>
  <dcterms:modified xsi:type="dcterms:W3CDTF">2018-09-03T09:31:00Z</dcterms:modified>
</cp:coreProperties>
</file>